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0598" w14:textId="77777777" w:rsidR="00BA14B0" w:rsidRPr="00184DD7" w:rsidRDefault="00F140F1" w:rsidP="00184DD7">
      <w:pPr>
        <w:pStyle w:val="Heading1"/>
        <w:jc w:val="center"/>
        <w:rPr>
          <w:rFonts w:asciiTheme="minorHAnsi" w:hAnsiTheme="minorHAnsi" w:cstheme="minorHAnsi"/>
          <w:b/>
          <w:bCs/>
        </w:rPr>
      </w:pPr>
      <w:r w:rsidRPr="00184DD7">
        <w:rPr>
          <w:rFonts w:asciiTheme="minorHAnsi" w:hAnsiTheme="minorHAnsi" w:cstheme="minorHAnsi"/>
          <w:b/>
          <w:bCs/>
        </w:rPr>
        <w:t>D</w:t>
      </w:r>
      <w:r w:rsidR="00184DD7" w:rsidRPr="00184DD7">
        <w:rPr>
          <w:rFonts w:asciiTheme="minorHAnsi" w:hAnsiTheme="minorHAnsi" w:cstheme="minorHAnsi"/>
          <w:b/>
          <w:bCs/>
        </w:rPr>
        <w:t>istributor profile definition</w:t>
      </w:r>
    </w:p>
    <w:p w14:paraId="597E6D90" w14:textId="77777777" w:rsidR="00184DD7" w:rsidRDefault="00184DD7" w:rsidP="00184DD7">
      <w:pPr>
        <w:jc w:val="center"/>
        <w:rPr>
          <w:rFonts w:asciiTheme="minorHAnsi" w:hAnsiTheme="minorHAnsi"/>
          <w:color w:val="808080" w:themeColor="background1" w:themeShade="80"/>
          <w:sz w:val="18"/>
          <w:szCs w:val="18"/>
        </w:rPr>
      </w:pPr>
      <w:r w:rsidRPr="00184DD7">
        <w:rPr>
          <w:rFonts w:asciiTheme="minorHAnsi" w:hAnsiTheme="minorHAnsi"/>
          <w:color w:val="808080" w:themeColor="background1" w:themeShade="80"/>
          <w:sz w:val="18"/>
          <w:szCs w:val="18"/>
        </w:rPr>
        <w:t xml:space="preserve">Please complete all areas and return to </w:t>
      </w:r>
      <w:hyperlink r:id="rId10" w:history="1">
        <w:r w:rsidRPr="000225A2">
          <w:rPr>
            <w:rStyle w:val="Hyperlink"/>
            <w:rFonts w:asciiTheme="minorHAnsi" w:hAnsiTheme="minorHAnsi"/>
            <w:sz w:val="18"/>
            <w:szCs w:val="18"/>
          </w:rPr>
          <w:t>enquiries@asynt.com</w:t>
        </w:r>
      </w:hyperlink>
    </w:p>
    <w:p w14:paraId="623E02E1" w14:textId="77777777" w:rsidR="00F140F1" w:rsidRDefault="00F140F1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3306"/>
        <w:gridCol w:w="281"/>
        <w:gridCol w:w="5926"/>
      </w:tblGrid>
      <w:tr w:rsidR="00184DD7" w14:paraId="4F3B61BA" w14:textId="77777777" w:rsidTr="00184DD7">
        <w:trPr>
          <w:trHeight w:val="425"/>
        </w:trPr>
        <w:tc>
          <w:tcPr>
            <w:tcW w:w="9513" w:type="dxa"/>
            <w:gridSpan w:val="3"/>
            <w:shd w:val="clear" w:color="auto" w:fill="244061" w:themeFill="accent1" w:themeFillShade="80"/>
            <w:vAlign w:val="center"/>
          </w:tcPr>
          <w:p w14:paraId="00015C37" w14:textId="77777777" w:rsidR="00184DD7" w:rsidRDefault="00184DD7" w:rsidP="00EA03E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Company details</w:t>
            </w:r>
          </w:p>
        </w:tc>
      </w:tr>
      <w:tr w:rsidR="00F140F1" w14:paraId="3E38282C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3420FBCE" w14:textId="77777777" w:rsidR="00F140F1" w:rsidRPr="00F140F1" w:rsidRDefault="00F140F1" w:rsidP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 xml:space="preserve">Company </w:t>
            </w:r>
            <w:r>
              <w:rPr>
                <w:rFonts w:asciiTheme="minorHAnsi" w:hAnsiTheme="minorHAnsi"/>
                <w:b/>
              </w:rPr>
              <w:t>Name</w:t>
            </w:r>
            <w:r w:rsidRPr="00F140F1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281" w:type="dxa"/>
          </w:tcPr>
          <w:p w14:paraId="7068F05D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04DA1A86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6DD7F8CB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0B6A013F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>Country:</w:t>
            </w:r>
          </w:p>
        </w:tc>
        <w:tc>
          <w:tcPr>
            <w:tcW w:w="281" w:type="dxa"/>
          </w:tcPr>
          <w:p w14:paraId="7CBE7884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32226DB8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15D67BE3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1170727E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21E5113C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6BD2ECE2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0D946AC5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605B6896" w14:textId="77777777" w:rsidR="00F140F1" w:rsidRPr="00F140F1" w:rsidRDefault="00F140F1" w:rsidP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 xml:space="preserve">Full </w:t>
            </w:r>
            <w:r w:rsidR="00BF7615">
              <w:rPr>
                <w:rFonts w:asciiTheme="minorHAnsi" w:hAnsiTheme="minorHAnsi"/>
                <w:b/>
              </w:rPr>
              <w:t>a</w:t>
            </w:r>
            <w:r w:rsidRPr="00F140F1">
              <w:rPr>
                <w:rFonts w:asciiTheme="minorHAnsi" w:hAnsiTheme="minorHAnsi"/>
                <w:b/>
              </w:rPr>
              <w:t>ddress:</w:t>
            </w:r>
          </w:p>
        </w:tc>
        <w:tc>
          <w:tcPr>
            <w:tcW w:w="281" w:type="dxa"/>
          </w:tcPr>
          <w:p w14:paraId="2DC83A61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757466B0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01A57AE5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11D0D2B9" w14:textId="77777777" w:rsidR="00F140F1" w:rsidRDefault="00F140F1" w:rsidP="00F140F1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281" w:type="dxa"/>
          </w:tcPr>
          <w:p w14:paraId="1330BDCE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4FEE3CF6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2B592A60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44684848" w14:textId="77777777" w:rsidR="00F140F1" w:rsidRDefault="00F140F1" w:rsidP="00F140F1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281" w:type="dxa"/>
          </w:tcPr>
          <w:p w14:paraId="6FA9C89F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5F827897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685C089E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16BB5F79" w14:textId="77777777" w:rsidR="00F140F1" w:rsidRDefault="00F140F1" w:rsidP="00F140F1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281" w:type="dxa"/>
          </w:tcPr>
          <w:p w14:paraId="2D4A5A15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186EA927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184DD7" w14:paraId="79635E7B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DC3923B" w14:textId="77777777" w:rsidR="00184DD7" w:rsidRPr="00184DD7" w:rsidRDefault="00184DD7" w:rsidP="00184DD7">
            <w:pPr>
              <w:rPr>
                <w:rFonts w:asciiTheme="minorHAnsi" w:hAnsiTheme="minorHAnsi"/>
                <w:b/>
                <w:bCs/>
              </w:rPr>
            </w:pPr>
            <w:r w:rsidRPr="00184DD7">
              <w:rPr>
                <w:rFonts w:asciiTheme="minorHAnsi" w:hAnsiTheme="minorHAnsi"/>
                <w:b/>
                <w:bCs/>
              </w:rPr>
              <w:t>Company registration number:</w:t>
            </w:r>
          </w:p>
        </w:tc>
        <w:tc>
          <w:tcPr>
            <w:tcW w:w="281" w:type="dxa"/>
          </w:tcPr>
          <w:p w14:paraId="42CDAC70" w14:textId="77777777" w:rsidR="00184DD7" w:rsidRDefault="00184DD7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675D17B5" w14:textId="77777777" w:rsidR="00184DD7" w:rsidRDefault="00184DD7">
            <w:pPr>
              <w:rPr>
                <w:rFonts w:asciiTheme="minorHAnsi" w:hAnsiTheme="minorHAnsi"/>
              </w:rPr>
            </w:pPr>
          </w:p>
        </w:tc>
      </w:tr>
      <w:tr w:rsidR="00BF7615" w14:paraId="6BFCC9EF" w14:textId="77777777" w:rsidTr="00184DD7">
        <w:trPr>
          <w:trHeight w:val="425"/>
        </w:trPr>
        <w:tc>
          <w:tcPr>
            <w:tcW w:w="9513" w:type="dxa"/>
            <w:gridSpan w:val="3"/>
            <w:shd w:val="clear" w:color="auto" w:fill="244061" w:themeFill="accent1" w:themeFillShade="80"/>
            <w:vAlign w:val="center"/>
          </w:tcPr>
          <w:p w14:paraId="742C8BD1" w14:textId="77777777" w:rsidR="00BF7615" w:rsidRDefault="00BF7615" w:rsidP="00BF761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Details of primary contact regarding your application</w:t>
            </w:r>
          </w:p>
        </w:tc>
      </w:tr>
      <w:tr w:rsidR="00F140F1" w14:paraId="43C1484F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5BDBBD26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 xml:space="preserve">Full </w:t>
            </w:r>
            <w:r w:rsidR="00BF7615">
              <w:rPr>
                <w:rFonts w:asciiTheme="minorHAnsi" w:hAnsiTheme="minorHAnsi"/>
                <w:b/>
              </w:rPr>
              <w:t>n</w:t>
            </w:r>
            <w:r w:rsidRPr="00F140F1">
              <w:rPr>
                <w:rFonts w:asciiTheme="minorHAnsi" w:hAnsiTheme="minorHAnsi"/>
                <w:b/>
              </w:rPr>
              <w:t>ame:</w:t>
            </w:r>
          </w:p>
        </w:tc>
        <w:tc>
          <w:tcPr>
            <w:tcW w:w="281" w:type="dxa"/>
          </w:tcPr>
          <w:p w14:paraId="17F4473B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115D4F8B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7F4562A9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68FFDD1B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>Position:</w:t>
            </w:r>
          </w:p>
        </w:tc>
        <w:tc>
          <w:tcPr>
            <w:tcW w:w="281" w:type="dxa"/>
          </w:tcPr>
          <w:p w14:paraId="3AD24FEB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3150AE8F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2C7BBB30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3E6EEDF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>Email:</w:t>
            </w:r>
          </w:p>
        </w:tc>
        <w:tc>
          <w:tcPr>
            <w:tcW w:w="281" w:type="dxa"/>
          </w:tcPr>
          <w:p w14:paraId="6D66B60E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18631726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66000C63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1C8E4A0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281" w:type="dxa"/>
          </w:tcPr>
          <w:p w14:paraId="32F78CD7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5DE2EF37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6A766773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AE81206" w14:textId="77777777" w:rsidR="00F140F1" w:rsidRPr="00F140F1" w:rsidRDefault="00BF76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Your k</w:t>
            </w:r>
            <w:r w:rsidR="00F140F1" w:rsidRPr="00F140F1">
              <w:rPr>
                <w:rFonts w:asciiTheme="minorHAnsi" w:hAnsiTheme="minorHAnsi"/>
                <w:b/>
              </w:rPr>
              <w:t xml:space="preserve">ey </w:t>
            </w:r>
            <w:r>
              <w:rPr>
                <w:rFonts w:asciiTheme="minorHAnsi" w:hAnsiTheme="minorHAnsi"/>
                <w:b/>
              </w:rPr>
              <w:t>c</w:t>
            </w:r>
            <w:r w:rsidR="00F140F1" w:rsidRPr="00F140F1">
              <w:rPr>
                <w:rFonts w:asciiTheme="minorHAnsi" w:hAnsiTheme="minorHAnsi"/>
                <w:b/>
              </w:rPr>
              <w:t>ustomers:</w:t>
            </w:r>
          </w:p>
        </w:tc>
        <w:tc>
          <w:tcPr>
            <w:tcW w:w="281" w:type="dxa"/>
          </w:tcPr>
          <w:p w14:paraId="240844C7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6C433C8A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38FF1820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5B6BA794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4C08BBD2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061A4614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1B49BC62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D4D5992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0B71F6A1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2E0F47FF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7C7730E7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76CCBEA9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27BB490A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56EDD0FC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BF7615" w:rsidRPr="00BF7615" w14:paraId="16B3B78B" w14:textId="77777777" w:rsidTr="00184DD7">
        <w:trPr>
          <w:trHeight w:val="425"/>
        </w:trPr>
        <w:tc>
          <w:tcPr>
            <w:tcW w:w="9513" w:type="dxa"/>
            <w:gridSpan w:val="3"/>
            <w:shd w:val="clear" w:color="auto" w:fill="244061" w:themeFill="accent1" w:themeFillShade="80"/>
            <w:vAlign w:val="center"/>
          </w:tcPr>
          <w:p w14:paraId="039C1A90" w14:textId="77777777" w:rsidR="00BF7615" w:rsidRPr="00BF7615" w:rsidRDefault="00BF7615" w:rsidP="00BF7615">
            <w:pPr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BF7615">
              <w:rPr>
                <w:rFonts w:asciiTheme="minorHAnsi" w:hAnsiTheme="minorHAnsi"/>
                <w:b/>
                <w:color w:val="FFFFFF" w:themeColor="background1"/>
              </w:rPr>
              <w:t>Your market and existing product lines</w:t>
            </w:r>
          </w:p>
        </w:tc>
      </w:tr>
      <w:tr w:rsidR="00F140F1" w14:paraId="403605B1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07950FF0" w14:textId="77777777" w:rsidR="00F140F1" w:rsidRPr="00F140F1" w:rsidRDefault="00BF76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Your target market sectors:</w:t>
            </w:r>
          </w:p>
        </w:tc>
        <w:tc>
          <w:tcPr>
            <w:tcW w:w="281" w:type="dxa"/>
          </w:tcPr>
          <w:p w14:paraId="7C9125C1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67624676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1970AD24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7385358F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58649C1E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26C61DC4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590A6EBA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12AEF5C1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5D169F04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47DF353E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4F42B222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0046C24C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3598803A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367C07C4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116DB77E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4CB8AA94" w14:textId="77777777" w:rsidR="00F140F1" w:rsidRPr="00F140F1" w:rsidRDefault="00BF76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The m</w:t>
            </w:r>
            <w:r w:rsidR="00F140F1" w:rsidRPr="00F140F1">
              <w:rPr>
                <w:rFonts w:asciiTheme="minorHAnsi" w:hAnsiTheme="minorHAnsi"/>
                <w:b/>
              </w:rPr>
              <w:t xml:space="preserve">ain </w:t>
            </w:r>
            <w:r>
              <w:rPr>
                <w:rFonts w:asciiTheme="minorHAnsi" w:hAnsiTheme="minorHAnsi"/>
                <w:b/>
              </w:rPr>
              <w:t>p</w:t>
            </w:r>
            <w:r w:rsidR="00F140F1" w:rsidRPr="00F140F1">
              <w:rPr>
                <w:rFonts w:asciiTheme="minorHAnsi" w:hAnsiTheme="minorHAnsi"/>
                <w:b/>
              </w:rPr>
              <w:t xml:space="preserve">roduct </w:t>
            </w:r>
            <w:r>
              <w:rPr>
                <w:rFonts w:asciiTheme="minorHAnsi" w:hAnsiTheme="minorHAnsi"/>
                <w:b/>
              </w:rPr>
              <w:t>l</w:t>
            </w:r>
            <w:r w:rsidR="00F140F1" w:rsidRPr="00F140F1">
              <w:rPr>
                <w:rFonts w:asciiTheme="minorHAnsi" w:hAnsiTheme="minorHAnsi"/>
                <w:b/>
              </w:rPr>
              <w:t>ines</w:t>
            </w:r>
            <w:r>
              <w:rPr>
                <w:rFonts w:asciiTheme="minorHAnsi" w:hAnsiTheme="minorHAnsi"/>
                <w:b/>
              </w:rPr>
              <w:t xml:space="preserve"> sold</w:t>
            </w:r>
            <w:r w:rsidR="00F140F1" w:rsidRPr="00F140F1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281" w:type="dxa"/>
          </w:tcPr>
          <w:p w14:paraId="6374BCA4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1075C75B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5A89CDA9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3925108D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5DF8B867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29C736B0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0642B618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73A3B06C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69B40BE1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3B389F44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01C9B7B0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485067A6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4FA5163B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0B52C7DA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BF7615" w14:paraId="20321A7B" w14:textId="77777777" w:rsidTr="00184DD7">
        <w:trPr>
          <w:trHeight w:val="425"/>
        </w:trPr>
        <w:tc>
          <w:tcPr>
            <w:tcW w:w="9513" w:type="dxa"/>
            <w:gridSpan w:val="3"/>
            <w:shd w:val="clear" w:color="auto" w:fill="244061" w:themeFill="accent1" w:themeFillShade="80"/>
            <w:vAlign w:val="center"/>
          </w:tcPr>
          <w:p w14:paraId="329884F9" w14:textId="77777777" w:rsidR="00BF7615" w:rsidRDefault="00BF7615" w:rsidP="00BF7615">
            <w:pPr>
              <w:jc w:val="center"/>
              <w:rPr>
                <w:rFonts w:asciiTheme="minorHAnsi" w:hAnsiTheme="minorHAnsi"/>
              </w:rPr>
            </w:pPr>
            <w:r w:rsidRPr="00BF7615">
              <w:rPr>
                <w:rFonts w:asciiTheme="minorHAnsi" w:hAnsiTheme="minorHAnsi"/>
                <w:b/>
                <w:color w:val="FFFFFF" w:themeColor="background1"/>
              </w:rPr>
              <w:t>Company resources</w:t>
            </w:r>
          </w:p>
        </w:tc>
      </w:tr>
      <w:tr w:rsidR="00F140F1" w14:paraId="4568E52D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3D2E98E1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No.</w:t>
            </w:r>
            <w:r w:rsidRPr="00F140F1">
              <w:rPr>
                <w:rFonts w:asciiTheme="minorHAnsi" w:hAnsiTheme="minorHAnsi"/>
                <w:b/>
              </w:rPr>
              <w:t xml:space="preserve"> of </w:t>
            </w:r>
            <w:r w:rsidR="00BF7615">
              <w:rPr>
                <w:rFonts w:asciiTheme="minorHAnsi" w:hAnsiTheme="minorHAnsi"/>
                <w:b/>
              </w:rPr>
              <w:t>e</w:t>
            </w:r>
            <w:r w:rsidRPr="00F140F1">
              <w:rPr>
                <w:rFonts w:asciiTheme="minorHAnsi" w:hAnsiTheme="minorHAnsi"/>
                <w:b/>
              </w:rPr>
              <w:t>mployees</w:t>
            </w:r>
            <w:r w:rsidR="00BF7615">
              <w:rPr>
                <w:rFonts w:asciiTheme="minorHAnsi" w:hAnsiTheme="minorHAnsi"/>
                <w:b/>
              </w:rPr>
              <w:t xml:space="preserve"> (total)</w:t>
            </w:r>
            <w:r w:rsidRPr="00F140F1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281" w:type="dxa"/>
          </w:tcPr>
          <w:p w14:paraId="3FABD26B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3DB4352D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5CD689EC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642CC36A" w14:textId="77777777" w:rsidR="00F140F1" w:rsidRPr="00F140F1" w:rsidRDefault="00F140F1" w:rsidP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>N</w:t>
            </w:r>
            <w:r>
              <w:rPr>
                <w:rFonts w:asciiTheme="minorHAnsi" w:hAnsiTheme="minorHAnsi"/>
                <w:b/>
              </w:rPr>
              <w:t>o.</w:t>
            </w:r>
            <w:r w:rsidRPr="00F140F1">
              <w:rPr>
                <w:rFonts w:asciiTheme="minorHAnsi" w:hAnsiTheme="minorHAnsi"/>
                <w:b/>
              </w:rPr>
              <w:t xml:space="preserve"> of </w:t>
            </w:r>
            <w:r w:rsidR="00BF7615">
              <w:rPr>
                <w:rFonts w:asciiTheme="minorHAnsi" w:hAnsiTheme="minorHAnsi"/>
                <w:b/>
              </w:rPr>
              <w:t>d</w:t>
            </w:r>
            <w:r w:rsidRPr="00F140F1">
              <w:rPr>
                <w:rFonts w:asciiTheme="minorHAnsi" w:hAnsiTheme="minorHAnsi"/>
                <w:b/>
              </w:rPr>
              <w:t xml:space="preserve">edicated </w:t>
            </w:r>
            <w:r w:rsidR="00184DD7">
              <w:rPr>
                <w:rFonts w:asciiTheme="minorHAnsi" w:hAnsiTheme="minorHAnsi"/>
                <w:b/>
              </w:rPr>
              <w:t>s</w:t>
            </w:r>
            <w:r w:rsidR="00184DD7" w:rsidRPr="00F140F1">
              <w:rPr>
                <w:rFonts w:asciiTheme="minorHAnsi" w:hAnsiTheme="minorHAnsi"/>
                <w:b/>
              </w:rPr>
              <w:t>alespeople</w:t>
            </w:r>
            <w:r w:rsidRPr="00F140F1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281" w:type="dxa"/>
          </w:tcPr>
          <w:p w14:paraId="2451B212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6D2919FA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1B47CB78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D76178D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281" w:type="dxa"/>
          </w:tcPr>
          <w:p w14:paraId="26723685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06A24BEF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601A6EC8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2C55848D" w14:textId="77777777" w:rsidR="00F140F1" w:rsidRPr="00F140F1" w:rsidRDefault="00184DD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Geographical t</w:t>
            </w:r>
            <w:r w:rsidR="00F140F1" w:rsidRPr="00F140F1">
              <w:rPr>
                <w:rFonts w:asciiTheme="minorHAnsi" w:hAnsiTheme="minorHAnsi"/>
                <w:b/>
              </w:rPr>
              <w:t>erritory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281" w:type="dxa"/>
          </w:tcPr>
          <w:p w14:paraId="67CAD369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6B1D5A34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3B4E278E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7118CC17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281" w:type="dxa"/>
          </w:tcPr>
          <w:p w14:paraId="5F5A7B99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2D44967E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  <w:tr w:rsidR="00F140F1" w14:paraId="0114C2F3" w14:textId="77777777" w:rsidTr="00184DD7">
        <w:tc>
          <w:tcPr>
            <w:tcW w:w="3306" w:type="dxa"/>
            <w:shd w:val="clear" w:color="auto" w:fill="DBE5F1" w:themeFill="accent1" w:themeFillTint="33"/>
          </w:tcPr>
          <w:p w14:paraId="40504CE0" w14:textId="77777777" w:rsidR="00F140F1" w:rsidRPr="00F140F1" w:rsidRDefault="00F140F1">
            <w:pPr>
              <w:rPr>
                <w:rFonts w:asciiTheme="minorHAnsi" w:hAnsiTheme="minorHAnsi"/>
                <w:b/>
              </w:rPr>
            </w:pPr>
            <w:r w:rsidRPr="00F140F1">
              <w:rPr>
                <w:rFonts w:asciiTheme="minorHAnsi" w:hAnsiTheme="minorHAnsi"/>
                <w:b/>
              </w:rPr>
              <w:t xml:space="preserve">Annual </w:t>
            </w:r>
            <w:r w:rsidR="00BF7615">
              <w:rPr>
                <w:rFonts w:asciiTheme="minorHAnsi" w:hAnsiTheme="minorHAnsi"/>
                <w:b/>
              </w:rPr>
              <w:t>t</w:t>
            </w:r>
            <w:r w:rsidRPr="00F140F1">
              <w:rPr>
                <w:rFonts w:asciiTheme="minorHAnsi" w:hAnsiTheme="minorHAnsi"/>
                <w:b/>
              </w:rPr>
              <w:t>urnover:</w:t>
            </w:r>
          </w:p>
        </w:tc>
        <w:tc>
          <w:tcPr>
            <w:tcW w:w="281" w:type="dxa"/>
          </w:tcPr>
          <w:p w14:paraId="63A2027E" w14:textId="77777777" w:rsidR="00F140F1" w:rsidRDefault="00F140F1">
            <w:pPr>
              <w:rPr>
                <w:rFonts w:asciiTheme="minorHAnsi" w:hAnsiTheme="minorHAnsi"/>
              </w:rPr>
            </w:pPr>
          </w:p>
        </w:tc>
        <w:tc>
          <w:tcPr>
            <w:tcW w:w="5926" w:type="dxa"/>
          </w:tcPr>
          <w:p w14:paraId="594682CC" w14:textId="77777777" w:rsidR="00F140F1" w:rsidRDefault="00F140F1">
            <w:pPr>
              <w:rPr>
                <w:rFonts w:asciiTheme="minorHAnsi" w:hAnsiTheme="minorHAnsi"/>
              </w:rPr>
            </w:pPr>
          </w:p>
        </w:tc>
      </w:tr>
    </w:tbl>
    <w:p w14:paraId="14879AE7" w14:textId="77777777" w:rsidR="00F140F1" w:rsidRDefault="00F140F1">
      <w:pPr>
        <w:rPr>
          <w:rFonts w:asciiTheme="minorHAnsi" w:hAnsiTheme="minorHAnsi"/>
        </w:rPr>
      </w:pPr>
    </w:p>
    <w:p w14:paraId="314E535B" w14:textId="77777777" w:rsidR="00F140F1" w:rsidRDefault="00F140F1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3304"/>
        <w:gridCol w:w="281"/>
        <w:gridCol w:w="5928"/>
      </w:tblGrid>
      <w:tr w:rsidR="00BF7615" w:rsidRPr="00BF7615" w14:paraId="57B35F09" w14:textId="77777777" w:rsidTr="00184DD7">
        <w:trPr>
          <w:trHeight w:val="425"/>
        </w:trPr>
        <w:tc>
          <w:tcPr>
            <w:tcW w:w="9513" w:type="dxa"/>
            <w:gridSpan w:val="3"/>
            <w:shd w:val="clear" w:color="auto" w:fill="548DD4" w:themeFill="text2" w:themeFillTint="99"/>
            <w:vAlign w:val="center"/>
          </w:tcPr>
          <w:p w14:paraId="24E09B52" w14:textId="77777777" w:rsidR="00BF7615" w:rsidRPr="00BF7615" w:rsidRDefault="00184DD7" w:rsidP="00BF761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>Primary</w:t>
            </w:r>
            <w:r w:rsidR="00BF7615" w:rsidRPr="00BF7615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m</w:t>
            </w:r>
            <w:r w:rsidR="00BF7615" w:rsidRPr="00BF7615">
              <w:rPr>
                <w:rFonts w:asciiTheme="minorHAnsi" w:hAnsiTheme="minorHAnsi"/>
                <w:b/>
                <w:color w:val="FFFFFF" w:themeColor="background1"/>
              </w:rPr>
              <w:t xml:space="preserve">arketing 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c</w:t>
            </w:r>
            <w:r w:rsidR="00BF7615" w:rsidRPr="00BF7615">
              <w:rPr>
                <w:rFonts w:asciiTheme="minorHAnsi" w:hAnsiTheme="minorHAnsi"/>
                <w:b/>
                <w:color w:val="FFFFFF" w:themeColor="background1"/>
              </w:rPr>
              <w:t xml:space="preserve">ontact 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i</w:t>
            </w:r>
            <w:r w:rsidR="00BF7615" w:rsidRPr="00BF7615">
              <w:rPr>
                <w:rFonts w:asciiTheme="minorHAnsi" w:hAnsiTheme="minorHAnsi"/>
                <w:b/>
                <w:color w:val="FFFFFF" w:themeColor="background1"/>
              </w:rPr>
              <w:t>nfo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rmation</w:t>
            </w:r>
          </w:p>
        </w:tc>
      </w:tr>
      <w:tr w:rsidR="00F140F1" w:rsidRPr="00BF7615" w14:paraId="1B6AE118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1751ADFB" w14:textId="77777777" w:rsidR="00F140F1" w:rsidRPr="00F140F1" w:rsidRDefault="00F140F1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Full </w:t>
            </w:r>
            <w:r w:rsidR="00BF7615">
              <w:rPr>
                <w:rFonts w:asciiTheme="minorHAnsi" w:hAnsiTheme="minorHAnsi"/>
                <w:b/>
              </w:rPr>
              <w:t>n</w:t>
            </w:r>
            <w:r>
              <w:rPr>
                <w:rFonts w:asciiTheme="minorHAnsi" w:hAnsiTheme="minorHAnsi"/>
                <w:b/>
              </w:rPr>
              <w:t>ame:</w:t>
            </w:r>
          </w:p>
        </w:tc>
        <w:tc>
          <w:tcPr>
            <w:tcW w:w="281" w:type="dxa"/>
          </w:tcPr>
          <w:p w14:paraId="338C3FEA" w14:textId="77777777" w:rsidR="00F140F1" w:rsidRPr="00F140F1" w:rsidRDefault="00F140F1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267CC3A9" w14:textId="77777777" w:rsidR="00F140F1" w:rsidRPr="00BF7615" w:rsidRDefault="00F140F1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BF7615" w:rsidRPr="00BF7615" w14:paraId="323C57A0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6E4A201F" w14:textId="77777777" w:rsidR="00BF7615" w:rsidRDefault="00BF7615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Job title / role</w:t>
            </w:r>
          </w:p>
        </w:tc>
        <w:tc>
          <w:tcPr>
            <w:tcW w:w="281" w:type="dxa"/>
          </w:tcPr>
          <w:p w14:paraId="2CBF2D44" w14:textId="77777777" w:rsidR="00BF7615" w:rsidRPr="00F140F1" w:rsidRDefault="00BF7615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3D3841AD" w14:textId="77777777" w:rsidR="00BF7615" w:rsidRPr="00BF7615" w:rsidRDefault="00BF7615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F140F1" w:rsidRPr="00BF7615" w14:paraId="12960EFB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4FFA5D6E" w14:textId="77777777" w:rsidR="00F140F1" w:rsidRPr="00F140F1" w:rsidRDefault="00F140F1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Email </w:t>
            </w:r>
            <w:r w:rsidR="00BF7615">
              <w:rPr>
                <w:rFonts w:asciiTheme="minorHAnsi" w:hAnsiTheme="minorHAnsi"/>
                <w:b/>
              </w:rPr>
              <w:t>a</w:t>
            </w:r>
            <w:r>
              <w:rPr>
                <w:rFonts w:asciiTheme="minorHAnsi" w:hAnsiTheme="minorHAnsi"/>
                <w:b/>
              </w:rPr>
              <w:t>ddress</w:t>
            </w:r>
            <w:r w:rsidRPr="00F140F1">
              <w:rPr>
                <w:rFonts w:asciiTheme="minorHAnsi" w:hAnsiTheme="minorHAnsi"/>
                <w:b/>
              </w:rPr>
              <w:t xml:space="preserve">: </w:t>
            </w:r>
          </w:p>
        </w:tc>
        <w:tc>
          <w:tcPr>
            <w:tcW w:w="281" w:type="dxa"/>
          </w:tcPr>
          <w:p w14:paraId="52DF29AA" w14:textId="77777777" w:rsidR="00F140F1" w:rsidRPr="00F140F1" w:rsidRDefault="00F140F1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564E3D64" w14:textId="77777777" w:rsidR="00F140F1" w:rsidRPr="00BF7615" w:rsidRDefault="00F140F1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184DD7" w:rsidRPr="00BF7615" w14:paraId="471AEB91" w14:textId="77777777" w:rsidTr="00184DD7">
        <w:trPr>
          <w:trHeight w:val="444"/>
        </w:trPr>
        <w:tc>
          <w:tcPr>
            <w:tcW w:w="9513" w:type="dxa"/>
            <w:gridSpan w:val="3"/>
            <w:shd w:val="clear" w:color="auto" w:fill="548DD4" w:themeFill="text2" w:themeFillTint="99"/>
            <w:vAlign w:val="center"/>
          </w:tcPr>
          <w:p w14:paraId="21C96B02" w14:textId="77777777" w:rsidR="00184DD7" w:rsidRPr="00184DD7" w:rsidRDefault="00184DD7" w:rsidP="00184DD7">
            <w:pPr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184DD7">
              <w:rPr>
                <w:rFonts w:asciiTheme="minorHAnsi" w:hAnsiTheme="minorHAnsi"/>
                <w:b/>
                <w:color w:val="FFFFFF" w:themeColor="background1"/>
              </w:rPr>
              <w:t>Social media profiles</w:t>
            </w:r>
          </w:p>
        </w:tc>
      </w:tr>
      <w:tr w:rsidR="00184DD7" w:rsidRPr="00BF7615" w14:paraId="234303C7" w14:textId="77777777" w:rsidTr="00184DD7">
        <w:trPr>
          <w:trHeight w:val="139"/>
        </w:trPr>
        <w:tc>
          <w:tcPr>
            <w:tcW w:w="3304" w:type="dxa"/>
            <w:shd w:val="clear" w:color="auto" w:fill="DBE5F1" w:themeFill="accent1" w:themeFillTint="33"/>
          </w:tcPr>
          <w:p w14:paraId="6ECBEA39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81" w:type="dxa"/>
          </w:tcPr>
          <w:p w14:paraId="1FE570AA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401FE939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(Ignore any which your company doesn’t use)</w:t>
            </w:r>
          </w:p>
        </w:tc>
      </w:tr>
      <w:tr w:rsidR="00184DD7" w:rsidRPr="00BF7615" w14:paraId="7C05A694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5CF4BB7D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LinkedIn profile:</w:t>
            </w:r>
          </w:p>
        </w:tc>
        <w:tc>
          <w:tcPr>
            <w:tcW w:w="281" w:type="dxa"/>
          </w:tcPr>
          <w:p w14:paraId="33C98E37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5661ABB8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184DD7" w:rsidRPr="00BF7615" w14:paraId="0B4610CE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7FD47BD1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YouTube channel:</w:t>
            </w:r>
          </w:p>
        </w:tc>
        <w:tc>
          <w:tcPr>
            <w:tcW w:w="281" w:type="dxa"/>
          </w:tcPr>
          <w:p w14:paraId="159EEB1A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0CAE06C3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184DD7" w:rsidRPr="00BF7615" w14:paraId="49FB8A0A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19FF5786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Twitter profile:</w:t>
            </w:r>
          </w:p>
        </w:tc>
        <w:tc>
          <w:tcPr>
            <w:tcW w:w="281" w:type="dxa"/>
          </w:tcPr>
          <w:p w14:paraId="73CD7B5B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2D023D6F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184DD7" w:rsidRPr="00BF7615" w14:paraId="1109806A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51EB7CBF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Instagram profile:</w:t>
            </w:r>
          </w:p>
        </w:tc>
        <w:tc>
          <w:tcPr>
            <w:tcW w:w="281" w:type="dxa"/>
          </w:tcPr>
          <w:p w14:paraId="521D806E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50D4DC05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184DD7" w:rsidRPr="00BF7615" w14:paraId="56E62106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349018C2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Facebook profile:</w:t>
            </w:r>
          </w:p>
        </w:tc>
        <w:tc>
          <w:tcPr>
            <w:tcW w:w="281" w:type="dxa"/>
          </w:tcPr>
          <w:p w14:paraId="17129170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3E6229B0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</w:p>
        </w:tc>
      </w:tr>
      <w:tr w:rsidR="00184DD7" w:rsidRPr="00BF7615" w14:paraId="53CEBD3B" w14:textId="77777777" w:rsidTr="00184DD7">
        <w:tc>
          <w:tcPr>
            <w:tcW w:w="3304" w:type="dxa"/>
            <w:shd w:val="clear" w:color="auto" w:fill="DBE5F1" w:themeFill="accent1" w:themeFillTint="33"/>
          </w:tcPr>
          <w:p w14:paraId="558DC616" w14:textId="77777777" w:rsidR="00184DD7" w:rsidRDefault="00184DD7" w:rsidP="006C321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Other:</w:t>
            </w:r>
          </w:p>
        </w:tc>
        <w:tc>
          <w:tcPr>
            <w:tcW w:w="281" w:type="dxa"/>
          </w:tcPr>
          <w:p w14:paraId="3AF50AD7" w14:textId="77777777" w:rsidR="00184DD7" w:rsidRPr="00F140F1" w:rsidRDefault="00184DD7" w:rsidP="006C321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28" w:type="dxa"/>
          </w:tcPr>
          <w:p w14:paraId="65ADB391" w14:textId="77777777" w:rsidR="00184DD7" w:rsidRPr="00BF7615" w:rsidRDefault="00184DD7" w:rsidP="006C3215">
            <w:pPr>
              <w:rPr>
                <w:rFonts w:asciiTheme="minorHAnsi" w:hAnsiTheme="minorHAnsi"/>
                <w:b/>
              </w:rPr>
            </w:pPr>
          </w:p>
        </w:tc>
      </w:tr>
    </w:tbl>
    <w:p w14:paraId="3D3E6E6E" w14:textId="77777777" w:rsidR="00F140F1" w:rsidRDefault="00F140F1">
      <w:pPr>
        <w:rPr>
          <w:rFonts w:asciiTheme="minorHAnsi" w:hAnsiTheme="minorHAnsi"/>
        </w:rPr>
      </w:pPr>
    </w:p>
    <w:tbl>
      <w:tblPr>
        <w:tblW w:w="9694" w:type="dxa"/>
        <w:jc w:val="center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4" w:space="0" w:color="4BACC6" w:themeColor="accent5"/>
          <w:insideV w:val="single" w:sz="4" w:space="0" w:color="4BACC6" w:themeColor="accent5"/>
        </w:tblBorders>
        <w:tblLayout w:type="fixed"/>
        <w:tblLook w:val="0000" w:firstRow="0" w:lastRow="0" w:firstColumn="0" w:lastColumn="0" w:noHBand="0" w:noVBand="0"/>
      </w:tblPr>
      <w:tblGrid>
        <w:gridCol w:w="6754"/>
        <w:gridCol w:w="2940"/>
      </w:tblGrid>
      <w:tr w:rsidR="00F140F1" w14:paraId="65CDF582" w14:textId="77777777" w:rsidTr="00BF7615">
        <w:trPr>
          <w:trHeight w:val="820"/>
          <w:jc w:val="center"/>
        </w:trPr>
        <w:tc>
          <w:tcPr>
            <w:tcW w:w="6754" w:type="dxa"/>
            <w:shd w:val="clear" w:color="auto" w:fill="17365D" w:themeFill="text2" w:themeFillShade="BF"/>
            <w:vAlign w:val="center"/>
          </w:tcPr>
          <w:p w14:paraId="1F1F3E51" w14:textId="77777777" w:rsidR="00F140F1" w:rsidRPr="00BF7615" w:rsidRDefault="00F140F1" w:rsidP="00BF7615">
            <w:pPr>
              <w:pStyle w:val="Heading2"/>
              <w:spacing w:before="60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F7615">
              <w:rPr>
                <w:i/>
                <w:color w:val="FFFFFF" w:themeColor="background1"/>
              </w:rPr>
              <w:br w:type="page"/>
            </w:r>
            <w:r w:rsidRPr="00BF761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Further information:</w:t>
            </w:r>
          </w:p>
        </w:tc>
        <w:tc>
          <w:tcPr>
            <w:tcW w:w="2940" w:type="dxa"/>
            <w:shd w:val="clear" w:color="auto" w:fill="17365D" w:themeFill="text2" w:themeFillShade="BF"/>
            <w:vAlign w:val="center"/>
          </w:tcPr>
          <w:p w14:paraId="0CA6606D" w14:textId="77777777" w:rsidR="00F140F1" w:rsidRPr="00F140F1" w:rsidRDefault="00F140F1" w:rsidP="00BF7615">
            <w:pPr>
              <w:spacing w:before="60"/>
              <w:rPr>
                <w:rFonts w:asciiTheme="minorHAnsi" w:hAnsiTheme="minorHAnsi"/>
                <w:b/>
                <w:bCs/>
                <w:color w:val="0000FF"/>
              </w:rPr>
            </w:pPr>
            <w:r w:rsidRPr="00BF7615">
              <w:rPr>
                <w:rFonts w:asciiTheme="minorHAnsi" w:hAnsiTheme="minorHAnsi"/>
                <w:b/>
                <w:bCs/>
                <w:color w:val="FFFFFF" w:themeColor="background1"/>
              </w:rPr>
              <w:t>Keywords used to describe your company:</w:t>
            </w:r>
          </w:p>
        </w:tc>
      </w:tr>
      <w:tr w:rsidR="00F140F1" w14:paraId="58DFB195" w14:textId="77777777" w:rsidTr="00BF7615">
        <w:trPr>
          <w:trHeight w:val="1520"/>
          <w:jc w:val="center"/>
        </w:trPr>
        <w:tc>
          <w:tcPr>
            <w:tcW w:w="6754" w:type="dxa"/>
          </w:tcPr>
          <w:p w14:paraId="29507A1C" w14:textId="77777777" w:rsidR="00F140F1" w:rsidRDefault="00F140F1" w:rsidP="006C3215">
            <w:pPr>
              <w:pStyle w:val="Heading4"/>
              <w:jc w:val="left"/>
              <w:rPr>
                <w:color w:val="FF0000"/>
              </w:rPr>
            </w:pPr>
          </w:p>
          <w:p w14:paraId="0F693DA5" w14:textId="77777777" w:rsidR="00F140F1" w:rsidRPr="00FB541B" w:rsidRDefault="00F140F1" w:rsidP="006C3215">
            <w:pPr>
              <w:rPr>
                <w:rFonts w:asciiTheme="minorHAnsi" w:hAnsiTheme="minorHAnsi"/>
                <w:lang w:val="en-US"/>
              </w:rPr>
            </w:pPr>
          </w:p>
          <w:p w14:paraId="536EA2A1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5661E376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04601211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74A1D4BD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7F6B4A32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520A63F6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73A9C1AF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5278574D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6DBA0135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13CD3F19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43FA6AD6" w14:textId="77777777" w:rsidR="00F140F1" w:rsidRPr="00FB541B" w:rsidRDefault="00F140F1" w:rsidP="006C3215">
            <w:pPr>
              <w:rPr>
                <w:rFonts w:asciiTheme="minorHAnsi" w:hAnsiTheme="minorHAnsi"/>
              </w:rPr>
            </w:pPr>
          </w:p>
          <w:p w14:paraId="78E17BE4" w14:textId="77777777" w:rsidR="00F140F1" w:rsidRDefault="00F140F1" w:rsidP="006C3215">
            <w:pPr>
              <w:pStyle w:val="Heading2"/>
              <w:rPr>
                <w:color w:val="0000FF"/>
              </w:rPr>
            </w:pPr>
          </w:p>
        </w:tc>
        <w:tc>
          <w:tcPr>
            <w:tcW w:w="2940" w:type="dxa"/>
          </w:tcPr>
          <w:p w14:paraId="7D5AC619" w14:textId="77777777" w:rsidR="00F140F1" w:rsidRPr="00BF7615" w:rsidRDefault="00BF7615" w:rsidP="006C3215">
            <w:pPr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</w:pP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Examples to consider may include: </w:t>
            </w:r>
          </w:p>
          <w:p w14:paraId="1E6E990E" w14:textId="77777777" w:rsidR="00F140F1" w:rsidRPr="00BF7615" w:rsidRDefault="00F140F1" w:rsidP="00BF7615">
            <w:pPr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</w:pP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Competent </w:t>
            </w:r>
            <w:r w:rsidR="00BF7615"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/ </w:t>
            </w: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Technical</w:t>
            </w:r>
            <w:r w:rsidR="00BF7615"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 / </w:t>
            </w: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Helpful</w:t>
            </w:r>
            <w:r w:rsidR="00BF7615"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 / </w:t>
            </w: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Friendly</w:t>
            </w:r>
            <w:r w:rsidR="00BF7615"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 / </w:t>
            </w: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>Established</w:t>
            </w:r>
            <w:r w:rsidR="00BF7615"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 /</w:t>
            </w:r>
            <w:r w:rsidRPr="00BF7615">
              <w:rPr>
                <w:rFonts w:asciiTheme="minorHAnsi" w:hAnsiTheme="minorHAnsi"/>
                <w:color w:val="808080" w:themeColor="background1" w:themeShade="80"/>
                <w:sz w:val="18"/>
                <w:szCs w:val="18"/>
              </w:rPr>
              <w:t xml:space="preserve"> Connected</w:t>
            </w:r>
          </w:p>
          <w:p w14:paraId="13F27E30" w14:textId="77777777" w:rsidR="00F140F1" w:rsidRPr="00BF7615" w:rsidRDefault="00F140F1" w:rsidP="00BF761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</w:rPr>
            </w:pPr>
          </w:p>
        </w:tc>
      </w:tr>
    </w:tbl>
    <w:p w14:paraId="18AC792C" w14:textId="77777777" w:rsidR="00F140F1" w:rsidRDefault="00F140F1">
      <w:pPr>
        <w:rPr>
          <w:rFonts w:asciiTheme="minorHAnsi" w:hAnsiTheme="minorHAnsi"/>
        </w:rPr>
      </w:pPr>
    </w:p>
    <w:p w14:paraId="2BB150DF" w14:textId="77777777" w:rsidR="00184DD7" w:rsidRDefault="00184DD7">
      <w:pPr>
        <w:rPr>
          <w:rFonts w:asciiTheme="minorHAnsi" w:hAnsiTheme="minorHAnsi"/>
          <w:b/>
        </w:rPr>
      </w:pPr>
    </w:p>
    <w:p w14:paraId="4C784437" w14:textId="77777777" w:rsidR="00F140F1" w:rsidRPr="00184DD7" w:rsidRDefault="00FB541B">
      <w:pPr>
        <w:rPr>
          <w:rFonts w:asciiTheme="minorHAnsi" w:hAnsiTheme="minorHAnsi"/>
          <w:bCs/>
        </w:rPr>
      </w:pPr>
      <w:r w:rsidRPr="00FB541B">
        <w:rPr>
          <w:rFonts w:asciiTheme="minorHAnsi" w:hAnsiTheme="minorHAnsi"/>
          <w:b/>
        </w:rPr>
        <w:t>Print Name:</w:t>
      </w:r>
    </w:p>
    <w:p w14:paraId="3CDDDD94" w14:textId="77777777" w:rsidR="00F140F1" w:rsidRPr="00FB541B" w:rsidRDefault="00F140F1">
      <w:pPr>
        <w:rPr>
          <w:rFonts w:asciiTheme="minorHAnsi" w:hAnsiTheme="minorHAnsi"/>
          <w:b/>
        </w:rPr>
      </w:pPr>
    </w:p>
    <w:p w14:paraId="268A4A50" w14:textId="77777777" w:rsidR="00FB541B" w:rsidRPr="00184DD7" w:rsidRDefault="00FB541B">
      <w:pPr>
        <w:rPr>
          <w:rFonts w:asciiTheme="minorHAnsi" w:hAnsiTheme="minorHAnsi"/>
          <w:bCs/>
        </w:rPr>
      </w:pPr>
      <w:r w:rsidRPr="00FB541B">
        <w:rPr>
          <w:rFonts w:asciiTheme="minorHAnsi" w:hAnsiTheme="minorHAnsi"/>
          <w:b/>
        </w:rPr>
        <w:t>Signed:</w:t>
      </w:r>
    </w:p>
    <w:p w14:paraId="2251A6D9" w14:textId="77777777" w:rsidR="00FB541B" w:rsidRPr="00FB541B" w:rsidRDefault="00FB541B">
      <w:pPr>
        <w:rPr>
          <w:rFonts w:asciiTheme="minorHAnsi" w:hAnsiTheme="minorHAnsi"/>
          <w:b/>
        </w:rPr>
      </w:pPr>
    </w:p>
    <w:p w14:paraId="317A86C2" w14:textId="77777777" w:rsidR="00F140F1" w:rsidRDefault="00F140F1">
      <w:pPr>
        <w:rPr>
          <w:rFonts w:asciiTheme="minorHAnsi" w:hAnsiTheme="minorHAnsi"/>
          <w:b/>
        </w:rPr>
      </w:pPr>
      <w:r w:rsidRPr="00FB541B">
        <w:rPr>
          <w:rFonts w:asciiTheme="minorHAnsi" w:hAnsiTheme="minorHAnsi"/>
          <w:b/>
        </w:rPr>
        <w:t>Date:</w:t>
      </w:r>
    </w:p>
    <w:p w14:paraId="44909598" w14:textId="77777777" w:rsidR="00184DD7" w:rsidRDefault="00184DD7">
      <w:pPr>
        <w:rPr>
          <w:rFonts w:asciiTheme="minorHAnsi" w:hAnsiTheme="minorHAnsi"/>
          <w:b/>
        </w:rPr>
      </w:pPr>
    </w:p>
    <w:p w14:paraId="79C7CF3E" w14:textId="77777777" w:rsidR="00184DD7" w:rsidRDefault="00184DD7">
      <w:pPr>
        <w:rPr>
          <w:rFonts w:asciiTheme="minorHAnsi" w:hAnsiTheme="minorHAnsi"/>
          <w:b/>
        </w:rPr>
      </w:pPr>
    </w:p>
    <w:p w14:paraId="0166745D" w14:textId="77777777" w:rsidR="00184DD7" w:rsidRDefault="00184DD7" w:rsidP="00184DD7">
      <w:pPr>
        <w:jc w:val="center"/>
        <w:rPr>
          <w:rFonts w:asciiTheme="minorHAnsi" w:hAnsiTheme="minorHAnsi"/>
          <w:color w:val="808080" w:themeColor="background1" w:themeShade="80"/>
          <w:sz w:val="18"/>
          <w:szCs w:val="18"/>
        </w:rPr>
      </w:pPr>
      <w:r w:rsidRPr="00184DD7">
        <w:rPr>
          <w:rFonts w:asciiTheme="minorHAnsi" w:hAnsiTheme="minorHAnsi"/>
          <w:color w:val="808080" w:themeColor="background1" w:themeShade="80"/>
          <w:sz w:val="18"/>
          <w:szCs w:val="18"/>
        </w:rPr>
        <w:t xml:space="preserve">Please complete all areas and return to </w:t>
      </w:r>
      <w:hyperlink r:id="rId11" w:history="1">
        <w:r w:rsidRPr="000225A2">
          <w:rPr>
            <w:rStyle w:val="Hyperlink"/>
            <w:rFonts w:asciiTheme="minorHAnsi" w:hAnsiTheme="minorHAnsi"/>
            <w:sz w:val="18"/>
            <w:szCs w:val="18"/>
          </w:rPr>
          <w:t>enquiries@asynt.com</w:t>
        </w:r>
      </w:hyperlink>
    </w:p>
    <w:sectPr w:rsidR="00184DD7" w:rsidSect="00F140F1">
      <w:headerReference w:type="default" r:id="rId12"/>
      <w:footerReference w:type="default" r:id="rId13"/>
      <w:pgSz w:w="12240" w:h="15840" w:code="1"/>
      <w:pgMar w:top="1440" w:right="900" w:bottom="1440" w:left="1797" w:header="85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73EE8" w14:textId="77777777" w:rsidR="005C2EB1" w:rsidRDefault="005C2EB1">
      <w:r>
        <w:separator/>
      </w:r>
    </w:p>
  </w:endnote>
  <w:endnote w:type="continuationSeparator" w:id="0">
    <w:p w14:paraId="04C7AC0B" w14:textId="77777777" w:rsidR="005C2EB1" w:rsidRDefault="005C2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97BC" w14:textId="77777777" w:rsidR="00E67F8E" w:rsidRPr="00C0722C" w:rsidRDefault="00E67F8E" w:rsidP="00A1209B">
    <w:pPr>
      <w:pStyle w:val="Footer"/>
      <w:tabs>
        <w:tab w:val="clear" w:pos="4320"/>
        <w:tab w:val="clear" w:pos="8640"/>
        <w:tab w:val="center" w:pos="4323"/>
        <w:tab w:val="right" w:pos="8646"/>
      </w:tabs>
      <w:rPr>
        <w:rFonts w:ascii="Verdana" w:hAnsi="Verdana"/>
        <w:b/>
        <w:sz w:val="16"/>
        <w:szCs w:val="16"/>
      </w:rPr>
    </w:pPr>
    <w:r>
      <w:rPr>
        <w:rFonts w:ascii="Verdana" w:hAnsi="Verdana"/>
        <w:sz w:val="16"/>
        <w:szCs w:val="16"/>
      </w:rPr>
      <w:tab/>
    </w:r>
    <w:r w:rsidRPr="00C0722C">
      <w:rPr>
        <w:rFonts w:ascii="Verdana" w:hAnsi="Verdana"/>
        <w:b/>
        <w:sz w:val="16"/>
        <w:szCs w:val="16"/>
      </w:rPr>
      <w:t>Asynt Ltd</w:t>
    </w:r>
    <w:r w:rsidRPr="00C0722C">
      <w:rPr>
        <w:rFonts w:ascii="Verdana" w:hAnsi="Verdana"/>
        <w:b/>
        <w:sz w:val="16"/>
        <w:szCs w:val="16"/>
      </w:rPr>
      <w:tab/>
    </w:r>
    <w:r w:rsidRPr="00C0722C">
      <w:rPr>
        <w:rFonts w:ascii="Verdana" w:hAnsi="Verdana"/>
        <w:b/>
        <w:sz w:val="16"/>
        <w:szCs w:val="16"/>
      </w:rPr>
      <w:tab/>
    </w:r>
  </w:p>
  <w:p w14:paraId="3FB4C8B6" w14:textId="77777777" w:rsidR="00E67F8E" w:rsidRPr="00184DD7" w:rsidRDefault="00E67F8E" w:rsidP="00184DD7">
    <w:pPr>
      <w:pStyle w:val="Footer"/>
      <w:jc w:val="center"/>
      <w:rPr>
        <w:rFonts w:ascii="Verdana" w:hAnsi="Verdana"/>
        <w:sz w:val="16"/>
        <w:szCs w:val="16"/>
      </w:rPr>
    </w:pPr>
    <w:r w:rsidRPr="00711320">
      <w:rPr>
        <w:rFonts w:ascii="Verdana" w:hAnsi="Verdana"/>
        <w:sz w:val="16"/>
        <w:szCs w:val="16"/>
        <w:lang w:val="de-DE"/>
      </w:rPr>
      <w:t>T: +44 (0)1638 781709</w:t>
    </w:r>
    <w:r>
      <w:rPr>
        <w:rFonts w:ascii="Verdana" w:hAnsi="Verdana"/>
        <w:sz w:val="16"/>
        <w:szCs w:val="16"/>
        <w:lang w:val="de-DE"/>
      </w:rPr>
      <w:t xml:space="preserve">   F:+44(0)1638 781706   </w:t>
    </w:r>
    <w:hyperlink r:id="rId1" w:history="1">
      <w:r w:rsidR="000D7075" w:rsidRPr="00BF7615">
        <w:rPr>
          <w:rFonts w:ascii="Verdana" w:hAnsi="Verdana"/>
          <w:sz w:val="16"/>
          <w:szCs w:val="16"/>
        </w:rPr>
        <w:t>enquiries@asynt.com</w:t>
      </w:r>
    </w:hyperlink>
    <w:r>
      <w:rPr>
        <w:rFonts w:ascii="Verdana" w:hAnsi="Verdana"/>
        <w:sz w:val="16"/>
        <w:szCs w:val="16"/>
        <w:lang w:val="de-DE"/>
      </w:rPr>
      <w:t xml:space="preserve">   </w:t>
    </w:r>
    <w:hyperlink r:id="rId2" w:history="1">
      <w:r w:rsidRPr="00DF0F05">
        <w:rPr>
          <w:rStyle w:val="Hyperlink"/>
          <w:rFonts w:ascii="Verdana" w:hAnsi="Verdana"/>
          <w:color w:val="auto"/>
          <w:sz w:val="16"/>
          <w:szCs w:val="16"/>
          <w:u w:val="none"/>
          <w:lang w:val="de-DE"/>
        </w:rPr>
        <w:t>www.asynt.com</w:t>
      </w:r>
    </w:hyperlink>
  </w:p>
  <w:p w14:paraId="1584B78D" w14:textId="77777777" w:rsidR="00E67F8E" w:rsidRPr="00711320" w:rsidRDefault="00E67F8E" w:rsidP="00BD311C">
    <w:pPr>
      <w:pStyle w:val="Footer"/>
      <w:jc w:val="center"/>
      <w:rPr>
        <w:rFonts w:ascii="Verdana" w:hAnsi="Verdana"/>
        <w:sz w:val="14"/>
        <w:szCs w:val="14"/>
        <w:lang w:val="en-US"/>
      </w:rPr>
    </w:pPr>
    <w:r w:rsidRPr="00711320">
      <w:rPr>
        <w:rFonts w:ascii="Verdana" w:hAnsi="Verdana"/>
        <w:sz w:val="14"/>
        <w:szCs w:val="14"/>
        <w:lang w:val="en-US"/>
      </w:rPr>
      <w:t>Registration No: 5160407</w:t>
    </w:r>
    <w:r w:rsidR="00F140F1">
      <w:rPr>
        <w:rFonts w:ascii="Verdana" w:hAnsi="Verdana"/>
        <w:sz w:val="14"/>
        <w:szCs w:val="14"/>
        <w:lang w:val="en-US"/>
      </w:rPr>
      <w:t xml:space="preserve">    </w:t>
    </w:r>
    <w:r w:rsidRPr="00711320">
      <w:rPr>
        <w:rFonts w:ascii="Verdana" w:hAnsi="Verdana"/>
        <w:sz w:val="14"/>
        <w:szCs w:val="14"/>
        <w:lang w:val="en-US"/>
      </w:rPr>
      <w:t>VAT No: GB 838 5592 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ACA8F" w14:textId="77777777" w:rsidR="005C2EB1" w:rsidRDefault="005C2EB1">
      <w:r>
        <w:separator/>
      </w:r>
    </w:p>
  </w:footnote>
  <w:footnote w:type="continuationSeparator" w:id="0">
    <w:p w14:paraId="07FEB623" w14:textId="77777777" w:rsidR="005C2EB1" w:rsidRDefault="005C2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BF44D" w14:textId="77777777" w:rsidR="00E67F8E" w:rsidRDefault="00E67F8E" w:rsidP="00F140F1">
    <w:pPr>
      <w:pStyle w:val="Header"/>
      <w:tabs>
        <w:tab w:val="clear" w:pos="8640"/>
        <w:tab w:val="left" w:pos="2320"/>
        <w:tab w:val="right" w:pos="9498"/>
      </w:tabs>
    </w:pPr>
    <w:r>
      <w:tab/>
    </w:r>
    <w:r>
      <w:tab/>
    </w:r>
    <w:r>
      <w:tab/>
    </w:r>
    <w:r w:rsidR="00BF7615">
      <w:rPr>
        <w:noProof/>
      </w:rPr>
      <w:drawing>
        <wp:inline distT="0" distB="0" distL="0" distR="0" wp14:anchorId="76A2EEFA" wp14:editId="63B6E2E8">
          <wp:extent cx="1478280" cy="550695"/>
          <wp:effectExtent l="0" t="0" r="0" b="190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984" cy="554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7E68B" w14:textId="77777777" w:rsidR="000D7075" w:rsidRDefault="000D7075" w:rsidP="000D7075">
    <w:pPr>
      <w:pStyle w:val="Header"/>
      <w:tabs>
        <w:tab w:val="left" w:pos="2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647.25pt" o:bullet="t">
        <v:imagedata r:id="rId1" o:title="asynt_logo_P5415-LOOP-only-"/>
      </v:shape>
    </w:pict>
  </w:numPicBullet>
  <w:abstractNum w:abstractNumId="0" w15:restartNumberingAfterBreak="0">
    <w:nsid w:val="3A2568BC"/>
    <w:multiLevelType w:val="singleLevel"/>
    <w:tmpl w:val="35929CE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3C5E1D99"/>
    <w:multiLevelType w:val="hybridMultilevel"/>
    <w:tmpl w:val="46C6829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87076952">
    <w:abstractNumId w:val="0"/>
  </w:num>
  <w:num w:numId="2" w16cid:durableId="1300064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B1"/>
    <w:rsid w:val="00006725"/>
    <w:rsid w:val="00011728"/>
    <w:rsid w:val="00070032"/>
    <w:rsid w:val="000B7862"/>
    <w:rsid w:val="000D547F"/>
    <w:rsid w:val="000D7075"/>
    <w:rsid w:val="000E0470"/>
    <w:rsid w:val="000F37CD"/>
    <w:rsid w:val="00114EC4"/>
    <w:rsid w:val="00151263"/>
    <w:rsid w:val="00155E70"/>
    <w:rsid w:val="00171824"/>
    <w:rsid w:val="00184DD7"/>
    <w:rsid w:val="001B1D47"/>
    <w:rsid w:val="001C5DC7"/>
    <w:rsid w:val="001D37D3"/>
    <w:rsid w:val="001E3475"/>
    <w:rsid w:val="001F34AD"/>
    <w:rsid w:val="001F4ED3"/>
    <w:rsid w:val="002367CA"/>
    <w:rsid w:val="00256EB5"/>
    <w:rsid w:val="002A1E3F"/>
    <w:rsid w:val="002B07E7"/>
    <w:rsid w:val="002C2F35"/>
    <w:rsid w:val="002D4B5E"/>
    <w:rsid w:val="002E2847"/>
    <w:rsid w:val="00301BC8"/>
    <w:rsid w:val="00304EBE"/>
    <w:rsid w:val="003123F7"/>
    <w:rsid w:val="00326344"/>
    <w:rsid w:val="003308EB"/>
    <w:rsid w:val="00335B78"/>
    <w:rsid w:val="00345CBD"/>
    <w:rsid w:val="00357404"/>
    <w:rsid w:val="0037333F"/>
    <w:rsid w:val="003A65F8"/>
    <w:rsid w:val="003D39E4"/>
    <w:rsid w:val="0043528E"/>
    <w:rsid w:val="00441DE4"/>
    <w:rsid w:val="00493738"/>
    <w:rsid w:val="00497305"/>
    <w:rsid w:val="004A257E"/>
    <w:rsid w:val="004B7F8D"/>
    <w:rsid w:val="004C56EF"/>
    <w:rsid w:val="004D3C16"/>
    <w:rsid w:val="004F576E"/>
    <w:rsid w:val="005018A1"/>
    <w:rsid w:val="0055192C"/>
    <w:rsid w:val="005709D1"/>
    <w:rsid w:val="005C2EB1"/>
    <w:rsid w:val="005C6725"/>
    <w:rsid w:val="005D4B17"/>
    <w:rsid w:val="006400F0"/>
    <w:rsid w:val="006452C7"/>
    <w:rsid w:val="00665FAA"/>
    <w:rsid w:val="006A151A"/>
    <w:rsid w:val="006B0F53"/>
    <w:rsid w:val="006B6134"/>
    <w:rsid w:val="006F586D"/>
    <w:rsid w:val="007000C0"/>
    <w:rsid w:val="00711320"/>
    <w:rsid w:val="00727A05"/>
    <w:rsid w:val="00741186"/>
    <w:rsid w:val="00757EB9"/>
    <w:rsid w:val="00785660"/>
    <w:rsid w:val="00796DBB"/>
    <w:rsid w:val="007D3D07"/>
    <w:rsid w:val="007F493A"/>
    <w:rsid w:val="008028D3"/>
    <w:rsid w:val="008272FF"/>
    <w:rsid w:val="008439C1"/>
    <w:rsid w:val="00865AA8"/>
    <w:rsid w:val="00876053"/>
    <w:rsid w:val="00880678"/>
    <w:rsid w:val="00891428"/>
    <w:rsid w:val="008B47A8"/>
    <w:rsid w:val="008B4D07"/>
    <w:rsid w:val="008D2206"/>
    <w:rsid w:val="008D42B4"/>
    <w:rsid w:val="00947A01"/>
    <w:rsid w:val="00995F96"/>
    <w:rsid w:val="009A5BC8"/>
    <w:rsid w:val="009B2445"/>
    <w:rsid w:val="009C37A2"/>
    <w:rsid w:val="009D4234"/>
    <w:rsid w:val="009E52E2"/>
    <w:rsid w:val="00A000E3"/>
    <w:rsid w:val="00A1209B"/>
    <w:rsid w:val="00A36437"/>
    <w:rsid w:val="00A6005D"/>
    <w:rsid w:val="00A8381C"/>
    <w:rsid w:val="00A85693"/>
    <w:rsid w:val="00A9200C"/>
    <w:rsid w:val="00A9346D"/>
    <w:rsid w:val="00A9423B"/>
    <w:rsid w:val="00A9589B"/>
    <w:rsid w:val="00AB33E6"/>
    <w:rsid w:val="00AC316B"/>
    <w:rsid w:val="00AC5195"/>
    <w:rsid w:val="00AD47CE"/>
    <w:rsid w:val="00AE38CD"/>
    <w:rsid w:val="00AE72D7"/>
    <w:rsid w:val="00B02BB0"/>
    <w:rsid w:val="00B5568A"/>
    <w:rsid w:val="00B67F93"/>
    <w:rsid w:val="00B70D0F"/>
    <w:rsid w:val="00B8792A"/>
    <w:rsid w:val="00BA14B0"/>
    <w:rsid w:val="00BA5906"/>
    <w:rsid w:val="00BA63E0"/>
    <w:rsid w:val="00BB41F7"/>
    <w:rsid w:val="00BC3E1B"/>
    <w:rsid w:val="00BD311C"/>
    <w:rsid w:val="00BF465B"/>
    <w:rsid w:val="00BF7615"/>
    <w:rsid w:val="00C0722C"/>
    <w:rsid w:val="00C10458"/>
    <w:rsid w:val="00C137EB"/>
    <w:rsid w:val="00C44999"/>
    <w:rsid w:val="00C5140E"/>
    <w:rsid w:val="00C5646C"/>
    <w:rsid w:val="00C61431"/>
    <w:rsid w:val="00C868FD"/>
    <w:rsid w:val="00C90642"/>
    <w:rsid w:val="00CA1628"/>
    <w:rsid w:val="00CB3E97"/>
    <w:rsid w:val="00CC5C7E"/>
    <w:rsid w:val="00D11D7A"/>
    <w:rsid w:val="00D253CF"/>
    <w:rsid w:val="00D45D15"/>
    <w:rsid w:val="00D71B62"/>
    <w:rsid w:val="00D8525D"/>
    <w:rsid w:val="00D91023"/>
    <w:rsid w:val="00D927EE"/>
    <w:rsid w:val="00DC28FD"/>
    <w:rsid w:val="00DE0105"/>
    <w:rsid w:val="00DF0F05"/>
    <w:rsid w:val="00E033C2"/>
    <w:rsid w:val="00E0669F"/>
    <w:rsid w:val="00E616B0"/>
    <w:rsid w:val="00E673F3"/>
    <w:rsid w:val="00E67F8E"/>
    <w:rsid w:val="00E73180"/>
    <w:rsid w:val="00EA15FD"/>
    <w:rsid w:val="00EB283C"/>
    <w:rsid w:val="00EF7A4B"/>
    <w:rsid w:val="00F00790"/>
    <w:rsid w:val="00F07E09"/>
    <w:rsid w:val="00F140F1"/>
    <w:rsid w:val="00F50AA9"/>
    <w:rsid w:val="00F53C7F"/>
    <w:rsid w:val="00F53EAC"/>
    <w:rsid w:val="00F807E6"/>
    <w:rsid w:val="00F90336"/>
    <w:rsid w:val="00FA13BC"/>
    <w:rsid w:val="00FA703D"/>
    <w:rsid w:val="00FB541B"/>
    <w:rsid w:val="00FB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CA3D58"/>
  <w15:docId w15:val="{D495A7E0-9034-4086-9611-AAB18D35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F76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140F1"/>
    <w:pPr>
      <w:keepNext/>
      <w:outlineLvl w:val="1"/>
    </w:pPr>
    <w:rPr>
      <w:rFonts w:ascii="Arial" w:hAnsi="Arial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qFormat/>
    <w:rsid w:val="00F140F1"/>
    <w:pPr>
      <w:keepNext/>
      <w:jc w:val="center"/>
      <w:outlineLvl w:val="3"/>
    </w:pPr>
    <w:rPr>
      <w:rFonts w:ascii="Arial" w:hAnsi="Arial"/>
      <w:b/>
      <w:color w:val="0000FF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00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00F0"/>
    <w:pPr>
      <w:tabs>
        <w:tab w:val="center" w:pos="4320"/>
        <w:tab w:val="right" w:pos="8640"/>
      </w:tabs>
    </w:pPr>
  </w:style>
  <w:style w:type="character" w:styleId="Hyperlink">
    <w:name w:val="Hyperlink"/>
    <w:rsid w:val="00EF7A4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71B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1B6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F14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F140F1"/>
    <w:rPr>
      <w:rFonts w:ascii="Arial" w:hAnsi="Arial"/>
      <w:b/>
      <w:sz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F140F1"/>
    <w:rPr>
      <w:rFonts w:ascii="Arial" w:hAnsi="Arial"/>
      <w:b/>
      <w:color w:val="0000FF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BF761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BF761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84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nquiries@asynt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nquiries@asyn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ynt.com" TargetMode="External"/><Relationship Id="rId1" Type="http://schemas.openxmlformats.org/officeDocument/2006/relationships/hyperlink" Target="mailto:enquiries@asyn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w\Asynt\Asynt%20Team%20-%20Documents\Marketing\Distributors\Distributor%20Tools%202020\Asynt%20Distributor%20Profile%20Defini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4B807160C074593EB21549126ECA7" ma:contentTypeVersion="16" ma:contentTypeDescription="Create a new document." ma:contentTypeScope="" ma:versionID="8622228253509797fa19697c76edb680">
  <xsd:schema xmlns:xsd="http://www.w3.org/2001/XMLSchema" xmlns:xs="http://www.w3.org/2001/XMLSchema" xmlns:p="http://schemas.microsoft.com/office/2006/metadata/properties" xmlns:ns2="e0d661aa-4907-4640-af98-bde3848f6997" xmlns:ns3="4ae87ad4-764d-4d66-95b0-eabea75b43ff" targetNamespace="http://schemas.microsoft.com/office/2006/metadata/properties" ma:root="true" ma:fieldsID="3939517472b14922464d64e4cf20b03e" ns2:_="" ns3:_="">
    <xsd:import namespace="e0d661aa-4907-4640-af98-bde3848f6997"/>
    <xsd:import namespace="4ae87ad4-764d-4d66-95b0-eabea75b43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661aa-4907-4640-af98-bde3848f6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66f75b2-3d72-4ec7-8a71-a64dceb824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87ad4-764d-4d66-95b0-eabea75b43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2a957b-f7af-4fb7-b3c0-f4d8d8c64bb1}" ma:internalName="TaxCatchAll" ma:showField="CatchAllData" ma:web="4ae87ad4-764d-4d66-95b0-eabea75b43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D1F456-3FA5-4D34-9C8B-2383536198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BFDBE9-7DAE-47C8-847E-06544BAE9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d661aa-4907-4640-af98-bde3848f6997"/>
    <ds:schemaRef ds:uri="4ae87ad4-764d-4d66-95b0-eabea75b43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FF1964-F953-488F-9E74-590B30B23A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Asynt Distributor Profile Definition Template.dotx</Template>
  <TotalTime>1</TotalTime>
  <Pages>2</Pages>
  <Words>133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asynt</Company>
  <LinksUpToDate>false</LinksUpToDate>
  <CharactersWithSpaces>1233</CharactersWithSpaces>
  <SharedDoc>false</SharedDoc>
  <HLinks>
    <vt:vector size="12" baseType="variant">
      <vt:variant>
        <vt:i4>4784140</vt:i4>
      </vt:variant>
      <vt:variant>
        <vt:i4>3</vt:i4>
      </vt:variant>
      <vt:variant>
        <vt:i4>0</vt:i4>
      </vt:variant>
      <vt:variant>
        <vt:i4>5</vt:i4>
      </vt:variant>
      <vt:variant>
        <vt:lpwstr>http://www.asynt.com/</vt:lpwstr>
      </vt:variant>
      <vt:variant>
        <vt:lpwstr/>
      </vt:variant>
      <vt:variant>
        <vt:i4>7077970</vt:i4>
      </vt:variant>
      <vt:variant>
        <vt:i4>0</vt:i4>
      </vt:variant>
      <vt:variant>
        <vt:i4>0</vt:i4>
      </vt:variant>
      <vt:variant>
        <vt:i4>5</vt:i4>
      </vt:variant>
      <vt:variant>
        <vt:lpwstr>mailto:sales@asynt.com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Waight</dc:creator>
  <cp:lastModifiedBy>Kirsty Waight</cp:lastModifiedBy>
  <cp:revision>1</cp:revision>
  <dcterms:created xsi:type="dcterms:W3CDTF">2023-03-29T09:25:00Z</dcterms:created>
  <dcterms:modified xsi:type="dcterms:W3CDTF">2023-03-29T09:26:00Z</dcterms:modified>
</cp:coreProperties>
</file>